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1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172E5" w:rsidRPr="00637200" w:rsidTr="001B15F6">
        <w:tc>
          <w:tcPr>
            <w:tcW w:w="5000" w:type="pct"/>
            <w:shd w:val="clear" w:color="auto" w:fill="731F1C" w:themeFill="accent5"/>
            <w:vAlign w:val="bottom"/>
          </w:tcPr>
          <w:p w:rsidR="000172E5" w:rsidRPr="00637200" w:rsidRDefault="00671F78" w:rsidP="00763D5E">
            <w:pPr>
              <w:pStyle w:val="Heading1"/>
              <w:spacing w:before="0" w:after="0" w:line="276" w:lineRule="auto"/>
              <w:outlineLvl w:val="0"/>
            </w:pPr>
            <w:r>
              <w:t>Organisation Information</w:t>
            </w:r>
          </w:p>
        </w:tc>
      </w:tr>
    </w:tbl>
    <w:p w:rsidR="00DA1EF0" w:rsidRPr="00DA1EF0" w:rsidRDefault="00DA1EF0" w:rsidP="00DA1EF0">
      <w:pPr>
        <w:spacing w:before="0" w:after="0" w:line="240" w:lineRule="auto"/>
        <w:ind w:left="115"/>
        <w:rPr>
          <w:sz w:val="12"/>
          <w:szCs w:val="12"/>
        </w:rPr>
      </w:pPr>
    </w:p>
    <w:p w:rsidR="00671F78" w:rsidRPr="00D05526" w:rsidRDefault="00DA1EF0" w:rsidP="00DA1EF0">
      <w:pPr>
        <w:spacing w:before="0" w:line="360" w:lineRule="auto"/>
        <w:ind w:left="108"/>
        <w:rPr>
          <w:b/>
        </w:rPr>
      </w:pPr>
      <w:r w:rsidRPr="00D0552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1999397</wp:posOffset>
                </wp:positionH>
                <wp:positionV relativeFrom="paragraph">
                  <wp:posOffset>56269</wp:posOffset>
                </wp:positionV>
                <wp:extent cx="4804012" cy="267286"/>
                <wp:effectExtent l="0" t="0" r="158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012" cy="267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57.45pt;margin-top:4.45pt;width:378.25pt;height:21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" fillcolor="white [3201]" strokeweight=".5pt">
                <v:textbox>
                  <w:txbxContent>
                    <w:p w:rsidR="00DA1EF0" w:rsidRDefault="00DA1EF0"/>
                  </w:txbxContent>
                </v:textbox>
              </v:shape>
            </w:pict>
          </mc:Fallback>
        </mc:AlternateContent>
      </w:r>
      <w:r w:rsidR="00671F78" w:rsidRPr="00D05526">
        <w:rPr>
          <w:b/>
        </w:rPr>
        <w:t>Name of Organisation</w:t>
      </w:r>
      <w:r w:rsidR="00EB3220" w:rsidRPr="00D05526">
        <w:rPr>
          <w:b/>
        </w:rPr>
        <w:t>:</w:t>
      </w:r>
    </w:p>
    <w:p w:rsidR="00671F78" w:rsidRPr="00D05526" w:rsidRDefault="00DA1EF0" w:rsidP="00DA1EF0">
      <w:pPr>
        <w:spacing w:before="0" w:line="360" w:lineRule="auto"/>
        <w:ind w:left="108"/>
        <w:rPr>
          <w:b/>
        </w:rPr>
      </w:pPr>
      <w:r w:rsidRPr="00D0552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EB1F" wp14:editId="5D8FE4EB">
                <wp:simplePos x="0" y="0"/>
                <wp:positionH relativeFrom="column">
                  <wp:posOffset>1999397</wp:posOffset>
                </wp:positionH>
                <wp:positionV relativeFrom="paragraph">
                  <wp:posOffset>26594</wp:posOffset>
                </wp:positionV>
                <wp:extent cx="4804012" cy="436729"/>
                <wp:effectExtent l="0" t="0" r="15875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012" cy="436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EB1F" id="Text Box 6" o:spid="_x0000_s1027" type="#_x0000_t202" style="position:absolute;left:0;text-align:left;margin-left:157.45pt;margin-top:2.1pt;width:378.25pt;height:3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" fillcolor="white [3201]" strokeweight=".5pt">
                <v:textbox>
                  <w:txbxContent>
                    <w:p w:rsidR="00DA1EF0" w:rsidRDefault="00DA1EF0" w:rsidP="00DA1EF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71F78" w:rsidRPr="00D05526">
        <w:rPr>
          <w:b/>
        </w:rPr>
        <w:t xml:space="preserve">Address </w:t>
      </w:r>
      <w:r w:rsidR="00EB3220" w:rsidRPr="00D05526">
        <w:rPr>
          <w:b/>
        </w:rPr>
        <w:t>of Organisation:</w:t>
      </w:r>
    </w:p>
    <w:p w:rsidR="00EB3220" w:rsidRDefault="0049741C" w:rsidP="0049741C">
      <w:pPr>
        <w:spacing w:before="0" w:line="240" w:lineRule="auto"/>
        <w:ind w:left="108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3EB1F" wp14:editId="5D8FE4EB">
                <wp:simplePos x="0" y="0"/>
                <wp:positionH relativeFrom="column">
                  <wp:posOffset>4879075</wp:posOffset>
                </wp:positionH>
                <wp:positionV relativeFrom="paragraph">
                  <wp:posOffset>338114</wp:posOffset>
                </wp:positionV>
                <wp:extent cx="1924097" cy="280348"/>
                <wp:effectExtent l="0" t="0" r="19050" b="247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97" cy="280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EB1F" id="Text Box 8" o:spid="_x0000_s1028" type="#_x0000_t202" style="position:absolute;left:0;text-align:left;margin-left:384.2pt;margin-top:26.6pt;width:151.5pt;height:2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" fillcolor="white [3201]" strokeweight=".5pt">
                <v:textbox>
                  <w:txbxContent>
                    <w:p w:rsidR="00DA1EF0" w:rsidRDefault="00DA1EF0" w:rsidP="00DA1EF0"/>
                  </w:txbxContent>
                </v:textbox>
              </v:shape>
            </w:pict>
          </mc:Fallback>
        </mc:AlternateContent>
      </w:r>
      <w:r w:rsidRPr="00D0552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C1AB36" wp14:editId="28D1FA34">
                <wp:simplePos x="0" y="0"/>
                <wp:positionH relativeFrom="column">
                  <wp:posOffset>2000885</wp:posOffset>
                </wp:positionH>
                <wp:positionV relativeFrom="paragraph">
                  <wp:posOffset>309567</wp:posOffset>
                </wp:positionV>
                <wp:extent cx="1181100" cy="2667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C1AB36" id="Text Box 13" o:spid="_x0000_s1029" type="#_x0000_t202" style="position:absolute;left:0;text-align:left;margin-left:157.55pt;margin-top:24.4pt;width:93pt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" fillcolor="white [3201]" strokeweight=".5pt">
                <v:textbox>
                  <w:txbxContent>
                    <w:p w:rsidR="00DA1EF0" w:rsidRDefault="00DA1EF0" w:rsidP="00DA1EF0"/>
                  </w:txbxContent>
                </v:textbox>
              </v:shape>
            </w:pict>
          </mc:Fallback>
        </mc:AlternateContent>
      </w:r>
    </w:p>
    <w:p w:rsidR="00EB3220" w:rsidRPr="00D05526" w:rsidRDefault="00DA1EF0" w:rsidP="00DA1EF0">
      <w:pPr>
        <w:spacing w:before="0" w:line="360" w:lineRule="auto"/>
        <w:ind w:left="108"/>
        <w:rPr>
          <w:b/>
        </w:rPr>
      </w:pPr>
      <w:r w:rsidRPr="00D0552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3EB1F" wp14:editId="5D8FE4EB">
                <wp:simplePos x="0" y="0"/>
                <wp:positionH relativeFrom="column">
                  <wp:posOffset>1999397</wp:posOffset>
                </wp:positionH>
                <wp:positionV relativeFrom="paragraph">
                  <wp:posOffset>458603</wp:posOffset>
                </wp:positionV>
                <wp:extent cx="4804012" cy="266700"/>
                <wp:effectExtent l="0" t="0" r="158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012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3EB1F" id="Text Box 7" o:spid="_x0000_s1030" type="#_x0000_t202" style="position:absolute;left:0;text-align:left;margin-left:157.45pt;margin-top:36.1pt;width:378.25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" fillcolor="white [3201]" strokeweight=".5pt">
                <v:textbox>
                  <w:txbxContent>
                    <w:p w:rsidR="00DA1EF0" w:rsidRDefault="00DA1EF0" w:rsidP="00DA1EF0"/>
                  </w:txbxContent>
                </v:textbox>
              </v:shape>
            </w:pict>
          </mc:Fallback>
        </mc:AlternateContent>
      </w:r>
      <w:r w:rsidR="00EB3220" w:rsidRPr="00D05526">
        <w:rPr>
          <w:b/>
        </w:rPr>
        <w:t>Post Code:</w:t>
      </w:r>
      <w:r w:rsidRPr="00D05526">
        <w:rPr>
          <w:b/>
          <w:noProof/>
          <w:lang w:eastAsia="en-GB"/>
        </w:rPr>
        <w:t xml:space="preserve"> </w:t>
      </w:r>
      <w:r w:rsidR="002A531B" w:rsidRPr="00D05526">
        <w:rPr>
          <w:b/>
          <w:noProof/>
          <w:lang w:eastAsia="en-GB"/>
        </w:rPr>
        <w:tab/>
      </w:r>
      <w:r w:rsidR="002A531B" w:rsidRPr="00D05526">
        <w:rPr>
          <w:b/>
          <w:noProof/>
          <w:lang w:eastAsia="en-GB"/>
        </w:rPr>
        <w:tab/>
      </w:r>
      <w:r w:rsidR="002A531B" w:rsidRPr="00D05526">
        <w:rPr>
          <w:b/>
          <w:noProof/>
          <w:lang w:eastAsia="en-GB"/>
        </w:rPr>
        <w:tab/>
      </w:r>
      <w:r w:rsidR="002A531B" w:rsidRPr="00D05526">
        <w:rPr>
          <w:b/>
          <w:noProof/>
          <w:lang w:eastAsia="en-GB"/>
        </w:rPr>
        <w:tab/>
      </w:r>
      <w:r w:rsidR="002A531B" w:rsidRPr="00D05526">
        <w:rPr>
          <w:b/>
          <w:noProof/>
          <w:lang w:eastAsia="en-GB"/>
        </w:rPr>
        <w:tab/>
      </w:r>
      <w:r w:rsidR="002A531B" w:rsidRPr="00D05526">
        <w:rPr>
          <w:b/>
          <w:noProof/>
          <w:lang w:eastAsia="en-GB"/>
        </w:rPr>
        <w:tab/>
        <w:t xml:space="preserve">  Tel No (if applicable): </w:t>
      </w:r>
    </w:p>
    <w:p w:rsidR="00EB3220" w:rsidRPr="00D05526" w:rsidRDefault="00EB3220" w:rsidP="002A531B">
      <w:pPr>
        <w:spacing w:before="0" w:line="360" w:lineRule="auto"/>
        <w:ind w:left="108"/>
        <w:rPr>
          <w:b/>
        </w:rPr>
      </w:pPr>
      <w:r w:rsidRPr="00D05526">
        <w:rPr>
          <w:b/>
        </w:rPr>
        <w:t>Email of Organisation:</w:t>
      </w:r>
    </w:p>
    <w:tbl>
      <w:tblPr>
        <w:tblStyle w:val="TableGrid"/>
        <w:tblW w:w="51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B3220" w:rsidRPr="00846B76" w:rsidTr="001B15F6">
        <w:tc>
          <w:tcPr>
            <w:tcW w:w="5000" w:type="pct"/>
            <w:shd w:val="clear" w:color="auto" w:fill="731F1C"/>
            <w:vAlign w:val="bottom"/>
          </w:tcPr>
          <w:p w:rsidR="00EB3220" w:rsidRPr="00846B76" w:rsidRDefault="00EB3220" w:rsidP="00763D5E">
            <w:pPr>
              <w:pStyle w:val="Heading1"/>
              <w:spacing w:before="0" w:after="0" w:line="276" w:lineRule="auto"/>
              <w:outlineLvl w:val="0"/>
            </w:pPr>
            <w:r>
              <w:t>Main Contact Information</w:t>
            </w:r>
          </w:p>
        </w:tc>
      </w:tr>
    </w:tbl>
    <w:p w:rsidR="00DA1EF0" w:rsidRPr="00DA1EF0" w:rsidRDefault="00DA1EF0" w:rsidP="00DA1EF0">
      <w:pPr>
        <w:spacing w:before="0" w:after="0" w:line="240" w:lineRule="auto"/>
        <w:ind w:left="115"/>
        <w:rPr>
          <w:sz w:val="12"/>
          <w:szCs w:val="12"/>
        </w:rPr>
      </w:pP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030AEA" wp14:editId="69C67BE9">
                <wp:simplePos x="0" y="0"/>
                <wp:positionH relativeFrom="column">
                  <wp:posOffset>1999397</wp:posOffset>
                </wp:positionH>
                <wp:positionV relativeFrom="paragraph">
                  <wp:posOffset>67812</wp:posOffset>
                </wp:positionV>
                <wp:extent cx="4804012" cy="266700"/>
                <wp:effectExtent l="0" t="0" r="158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012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30AEA" id="Text Box 14" o:spid="_x0000_s1031" type="#_x0000_t202" style="position:absolute;left:0;text-align:left;margin-left:157.45pt;margin-top:5.35pt;width:378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" fillcolor="white [3201]" strokeweight=".5pt">
                <v:textbox>
                  <w:txbxContent>
                    <w:p w:rsidR="00DA1EF0" w:rsidRDefault="00DA1EF0" w:rsidP="00DA1EF0"/>
                  </w:txbxContent>
                </v:textbox>
              </v:shape>
            </w:pict>
          </mc:Fallback>
        </mc:AlternateContent>
      </w:r>
    </w:p>
    <w:p w:rsidR="00EB3220" w:rsidRPr="00D05526" w:rsidRDefault="00DA1EF0" w:rsidP="00DA1EF0">
      <w:pPr>
        <w:spacing w:before="0" w:line="360" w:lineRule="auto"/>
        <w:ind w:left="108"/>
        <w:rPr>
          <w:b/>
        </w:rPr>
      </w:pPr>
      <w:r w:rsidRPr="00D0552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72DCF6" wp14:editId="5E93B616">
                <wp:simplePos x="0" y="0"/>
                <wp:positionH relativeFrom="column">
                  <wp:posOffset>1999397</wp:posOffset>
                </wp:positionH>
                <wp:positionV relativeFrom="paragraph">
                  <wp:posOffset>439126</wp:posOffset>
                </wp:positionV>
                <wp:extent cx="4804012" cy="491320"/>
                <wp:effectExtent l="0" t="0" r="15875" b="234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012" cy="49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  <w:p w:rsidR="00763D5E" w:rsidRDefault="00763D5E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DCF6" id="Text Box 15" o:spid="_x0000_s1032" type="#_x0000_t202" style="position:absolute;left:0;text-align:left;margin-left:157.45pt;margin-top:34.6pt;width:378.25pt;height:3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" fillcolor="white [3201]" strokeweight=".5pt">
                <v:textbox>
                  <w:txbxContent>
                    <w:p w:rsidR="00DA1EF0" w:rsidRDefault="00DA1EF0" w:rsidP="00DA1EF0"/>
                    <w:p w:rsidR="00763D5E" w:rsidRDefault="00763D5E" w:rsidP="00DA1EF0"/>
                  </w:txbxContent>
                </v:textbox>
              </v:shape>
            </w:pict>
          </mc:Fallback>
        </mc:AlternateContent>
      </w:r>
      <w:r w:rsidR="00EB3220" w:rsidRPr="00D05526">
        <w:rPr>
          <w:b/>
        </w:rPr>
        <w:t>Name of Main Contact:</w:t>
      </w:r>
    </w:p>
    <w:p w:rsidR="00EB3220" w:rsidRPr="00D05526" w:rsidRDefault="00EB3220" w:rsidP="00DA1EF0">
      <w:pPr>
        <w:spacing w:before="0" w:line="360" w:lineRule="auto"/>
        <w:ind w:left="108"/>
        <w:rPr>
          <w:b/>
        </w:rPr>
      </w:pPr>
      <w:r w:rsidRPr="00D05526">
        <w:rPr>
          <w:b/>
        </w:rPr>
        <w:t>Address of Main Contact:</w:t>
      </w:r>
    </w:p>
    <w:p w:rsidR="00EB3220" w:rsidRDefault="0049741C" w:rsidP="0049741C">
      <w:pPr>
        <w:spacing w:before="0" w:line="240" w:lineRule="auto"/>
        <w:ind w:left="108"/>
      </w:pP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388CBD" wp14:editId="427BDC24">
                <wp:simplePos x="0" y="0"/>
                <wp:positionH relativeFrom="column">
                  <wp:posOffset>4251278</wp:posOffset>
                </wp:positionH>
                <wp:positionV relativeFrom="paragraph">
                  <wp:posOffset>338834</wp:posOffset>
                </wp:positionV>
                <wp:extent cx="2551847" cy="266700"/>
                <wp:effectExtent l="0" t="0" r="2032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47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8CBD" id="Text Box 17" o:spid="_x0000_s1033" type="#_x0000_t202" style="position:absolute;left:0;text-align:left;margin-left:334.75pt;margin-top:26.7pt;width:200.9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" fillcolor="white [3201]" strokeweight=".5pt">
                <v:textbox>
                  <w:txbxContent>
                    <w:p w:rsidR="00DA1EF0" w:rsidRDefault="00DA1EF0" w:rsidP="00DA1EF0"/>
                  </w:txbxContent>
                </v:textbox>
              </v:shape>
            </w:pict>
          </mc:Fallback>
        </mc:AlternateContent>
      </w: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28DA19" wp14:editId="6A43EE0F">
                <wp:simplePos x="0" y="0"/>
                <wp:positionH relativeFrom="column">
                  <wp:posOffset>2000885</wp:posOffset>
                </wp:positionH>
                <wp:positionV relativeFrom="paragraph">
                  <wp:posOffset>347980</wp:posOffset>
                </wp:positionV>
                <wp:extent cx="1181100" cy="2667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8DA19" id="Text Box 18" o:spid="_x0000_s1034" type="#_x0000_t202" style="position:absolute;left:0;text-align:left;margin-left:157.55pt;margin-top:27.4pt;width:93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" fillcolor="white [3201]" strokeweight=".5pt">
                <v:textbox>
                  <w:txbxContent>
                    <w:p w:rsidR="00DA1EF0" w:rsidRDefault="00DA1EF0" w:rsidP="00DA1EF0"/>
                  </w:txbxContent>
                </v:textbox>
              </v:shape>
            </w:pict>
          </mc:Fallback>
        </mc:AlternateContent>
      </w:r>
    </w:p>
    <w:p w:rsidR="00EB3220" w:rsidRDefault="00DA1EF0" w:rsidP="00DA1EF0">
      <w:pPr>
        <w:spacing w:before="0" w:line="360" w:lineRule="auto"/>
        <w:ind w:left="108"/>
      </w:pPr>
      <w:r w:rsidRPr="00D0552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1BEECD" wp14:editId="34A530A0">
                <wp:simplePos x="0" y="0"/>
                <wp:positionH relativeFrom="column">
                  <wp:posOffset>1999397</wp:posOffset>
                </wp:positionH>
                <wp:positionV relativeFrom="paragraph">
                  <wp:posOffset>417745</wp:posOffset>
                </wp:positionV>
                <wp:extent cx="4804012" cy="266700"/>
                <wp:effectExtent l="0" t="0" r="158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012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EECD" id="Text Box 16" o:spid="_x0000_s1035" type="#_x0000_t202" style="position:absolute;left:0;text-align:left;margin-left:157.45pt;margin-top:32.9pt;width:378.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" fillcolor="white [3201]" strokeweight=".5pt">
                <v:textbox>
                  <w:txbxContent>
                    <w:p w:rsidR="00DA1EF0" w:rsidRDefault="00DA1EF0" w:rsidP="00DA1EF0"/>
                  </w:txbxContent>
                </v:textbox>
              </v:shape>
            </w:pict>
          </mc:Fallback>
        </mc:AlternateContent>
      </w:r>
      <w:r w:rsidR="00EB3220" w:rsidRPr="00D05526">
        <w:rPr>
          <w:b/>
        </w:rPr>
        <w:t>Post Code:</w:t>
      </w:r>
      <w:r w:rsidR="002A531B">
        <w:tab/>
      </w:r>
      <w:r w:rsidR="002A531B">
        <w:tab/>
      </w:r>
      <w:r w:rsidR="002A531B">
        <w:tab/>
      </w:r>
      <w:r w:rsidR="002A531B">
        <w:tab/>
      </w:r>
      <w:r w:rsidR="002A531B">
        <w:tab/>
      </w:r>
      <w:r w:rsidR="002A531B">
        <w:tab/>
      </w:r>
      <w:r w:rsidR="002A531B">
        <w:tab/>
      </w:r>
      <w:r w:rsidR="002A531B" w:rsidRPr="0049741C">
        <w:rPr>
          <w:b/>
        </w:rPr>
        <w:t>Tel No:</w:t>
      </w:r>
      <w:r w:rsidR="002A531B">
        <w:t xml:space="preserve"> </w:t>
      </w:r>
    </w:p>
    <w:p w:rsidR="00EB3220" w:rsidRDefault="002A531B" w:rsidP="00DA1EF0">
      <w:pPr>
        <w:spacing w:before="0" w:line="360" w:lineRule="auto"/>
        <w:ind w:left="108"/>
      </w:pPr>
      <w:r w:rsidRPr="00D0552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232263" wp14:editId="1CEB21A2">
                <wp:simplePos x="0" y="0"/>
                <wp:positionH relativeFrom="column">
                  <wp:posOffset>1996586</wp:posOffset>
                </wp:positionH>
                <wp:positionV relativeFrom="paragraph">
                  <wp:posOffset>410845</wp:posOffset>
                </wp:positionV>
                <wp:extent cx="1870710" cy="266700"/>
                <wp:effectExtent l="0" t="0" r="1524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EF0" w:rsidRDefault="00DA1EF0" w:rsidP="00DA1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2263" id="Text Box 12" o:spid="_x0000_s1036" type="#_x0000_t202" style="position:absolute;left:0;text-align:left;margin-left:157.2pt;margin-top:32.35pt;width:147.3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" fillcolor="white [3201]" strokeweight=".5pt">
                <v:textbox>
                  <w:txbxContent>
                    <w:p w:rsidR="00DA1EF0" w:rsidRDefault="00DA1EF0" w:rsidP="00DA1EF0"/>
                  </w:txbxContent>
                </v:textbox>
              </v:shape>
            </w:pict>
          </mc:Fallback>
        </mc:AlternateContent>
      </w:r>
      <w:r w:rsidR="00EB3220" w:rsidRPr="00D05526">
        <w:rPr>
          <w:b/>
        </w:rPr>
        <w:t>Email of Main Contact</w:t>
      </w:r>
      <w:r w:rsidR="00EB3220">
        <w:t>:</w:t>
      </w:r>
    </w:p>
    <w:p w:rsidR="00EB3220" w:rsidRPr="00D05526" w:rsidRDefault="00EB3220" w:rsidP="002A531B">
      <w:pPr>
        <w:spacing w:before="0" w:after="0" w:line="240" w:lineRule="auto"/>
        <w:ind w:left="115"/>
        <w:rPr>
          <w:b/>
        </w:rPr>
      </w:pPr>
      <w:r w:rsidRPr="00D05526">
        <w:rPr>
          <w:b/>
        </w:rPr>
        <w:t>Date of Application:</w:t>
      </w:r>
    </w:p>
    <w:p w:rsidR="00D05526" w:rsidRDefault="00D05526" w:rsidP="00D05526">
      <w:pPr>
        <w:spacing w:before="0" w:after="0" w:line="240" w:lineRule="auto"/>
      </w:pPr>
    </w:p>
    <w:p w:rsidR="00763D5E" w:rsidRPr="0026787E" w:rsidRDefault="00763D5E" w:rsidP="002A531B">
      <w:pPr>
        <w:spacing w:before="0" w:after="0" w:line="240" w:lineRule="auto"/>
        <w:ind w:left="115"/>
        <w:rPr>
          <w:b/>
        </w:rPr>
      </w:pPr>
      <w:r w:rsidRPr="0026787E">
        <w:rPr>
          <w:b/>
        </w:rPr>
        <w:t>Check the category box you</w:t>
      </w:r>
      <w:r w:rsidR="0049741C" w:rsidRPr="0026787E">
        <w:rPr>
          <w:b/>
        </w:rPr>
        <w:t xml:space="preserve">r group is </w:t>
      </w:r>
      <w:r w:rsidRPr="0026787E">
        <w:rPr>
          <w:b/>
        </w:rPr>
        <w:t>applying on behalf of:</w:t>
      </w:r>
    </w:p>
    <w:p w:rsidR="00763D5E" w:rsidRDefault="00763D5E" w:rsidP="002A531B">
      <w:pPr>
        <w:spacing w:before="0" w:after="0" w:line="240" w:lineRule="auto"/>
        <w:ind w:left="115"/>
      </w:pPr>
    </w:p>
    <w:p w:rsidR="00F90740" w:rsidRDefault="00C71179" w:rsidP="002A531B">
      <w:pPr>
        <w:spacing w:before="0" w:after="0" w:line="240" w:lineRule="auto"/>
        <w:ind w:left="115"/>
        <w:rPr>
          <w:b/>
        </w:rPr>
      </w:pP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4719F1" wp14:editId="2ABAEFD8">
                <wp:simplePos x="0" y="0"/>
                <wp:positionH relativeFrom="margin">
                  <wp:posOffset>6143625</wp:posOffset>
                </wp:positionH>
                <wp:positionV relativeFrom="paragraph">
                  <wp:posOffset>6985</wp:posOffset>
                </wp:positionV>
                <wp:extent cx="390525" cy="2667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179" w:rsidRDefault="00C71179" w:rsidP="00C71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19F1" id="Text Box 21" o:spid="_x0000_s1037" type="#_x0000_t202" style="position:absolute;left:0;text-align:left;margin-left:483.75pt;margin-top:.55pt;width:30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" fillcolor="window" strokeweight=".5pt">
                <v:textbox>
                  <w:txbxContent>
                    <w:p w:rsidR="00C71179" w:rsidRDefault="00C71179" w:rsidP="00C71179"/>
                  </w:txbxContent>
                </v:textbox>
                <w10:wrap anchorx="margin"/>
              </v:shape>
            </w:pict>
          </mc:Fallback>
        </mc:AlternateContent>
      </w: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4719F1" wp14:editId="2ABAEFD8">
                <wp:simplePos x="0" y="0"/>
                <wp:positionH relativeFrom="margin">
                  <wp:posOffset>4695825</wp:posOffset>
                </wp:positionH>
                <wp:positionV relativeFrom="paragraph">
                  <wp:posOffset>8890</wp:posOffset>
                </wp:positionV>
                <wp:extent cx="390525" cy="2667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179" w:rsidRDefault="00C71179" w:rsidP="00C71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19F1" id="Text Box 20" o:spid="_x0000_s1038" type="#_x0000_t202" style="position:absolute;left:0;text-align:left;margin-left:369.75pt;margin-top:.7pt;width:30.7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" fillcolor="window" strokeweight=".5pt">
                <v:textbox>
                  <w:txbxContent>
                    <w:p w:rsidR="00C71179" w:rsidRDefault="00C71179" w:rsidP="00C71179"/>
                  </w:txbxContent>
                </v:textbox>
                <w10:wrap anchorx="margin"/>
              </v:shape>
            </w:pict>
          </mc:Fallback>
        </mc:AlternateContent>
      </w: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4719F1" wp14:editId="2ABAEFD8">
                <wp:simplePos x="0" y="0"/>
                <wp:positionH relativeFrom="margin">
                  <wp:posOffset>2571750</wp:posOffset>
                </wp:positionH>
                <wp:positionV relativeFrom="paragraph">
                  <wp:posOffset>6985</wp:posOffset>
                </wp:positionV>
                <wp:extent cx="352425" cy="2571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179" w:rsidRDefault="00C71179" w:rsidP="00C71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19F1" id="Text Box 19" o:spid="_x0000_s1039" type="#_x0000_t202" style="position:absolute;left:0;text-align:left;margin-left:202.5pt;margin-top:.55pt;width:27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" fillcolor="window" strokeweight=".5pt">
                <v:textbox>
                  <w:txbxContent>
                    <w:p w:rsidR="00C71179" w:rsidRDefault="00C71179" w:rsidP="00C71179"/>
                  </w:txbxContent>
                </v:textbox>
                <w10:wrap anchorx="margin"/>
              </v:shape>
            </w:pict>
          </mc:Fallback>
        </mc:AlternateContent>
      </w:r>
      <w:r w:rsidR="00763D5E" w:rsidRPr="0049741C">
        <w:rPr>
          <w:b/>
        </w:rPr>
        <w:t>Local Am</w:t>
      </w:r>
      <w:r w:rsidR="0049741C" w:rsidRPr="0049741C">
        <w:rPr>
          <w:b/>
        </w:rPr>
        <w:t xml:space="preserve">ateur </w:t>
      </w:r>
      <w:r w:rsidR="00763D5E" w:rsidRPr="0049741C">
        <w:rPr>
          <w:b/>
        </w:rPr>
        <w:t>/</w:t>
      </w:r>
      <w:r w:rsidR="0049741C" w:rsidRPr="0049741C">
        <w:rPr>
          <w:b/>
        </w:rPr>
        <w:t xml:space="preserve"> </w:t>
      </w:r>
      <w:r w:rsidR="00763D5E" w:rsidRPr="0049741C">
        <w:rPr>
          <w:b/>
        </w:rPr>
        <w:t>Dram</w:t>
      </w:r>
      <w:r w:rsidR="0049741C" w:rsidRPr="0049741C">
        <w:rPr>
          <w:b/>
        </w:rPr>
        <w:t>atic</w:t>
      </w:r>
      <w:r w:rsidR="0049741C">
        <w:rPr>
          <w:b/>
        </w:rPr>
        <w:t xml:space="preserve"> Group    </w:t>
      </w:r>
      <w:r w:rsidR="0049741C">
        <w:rPr>
          <w:b/>
        </w:rPr>
        <w:tab/>
      </w:r>
      <w:r w:rsidR="00192052">
        <w:rPr>
          <w:b/>
        </w:rPr>
        <w:tab/>
      </w:r>
      <w:r w:rsidR="0049741C">
        <w:rPr>
          <w:b/>
        </w:rPr>
        <w:t xml:space="preserve">Local Dance Group    </w:t>
      </w:r>
      <w:r w:rsidR="0049741C">
        <w:rPr>
          <w:b/>
        </w:rPr>
        <w:tab/>
      </w:r>
      <w:r w:rsidR="00F90740">
        <w:rPr>
          <w:b/>
        </w:rPr>
        <w:tab/>
      </w:r>
      <w:r w:rsidR="0049741C">
        <w:rPr>
          <w:b/>
        </w:rPr>
        <w:t xml:space="preserve">Charity  </w:t>
      </w:r>
    </w:p>
    <w:p w:rsidR="00F90740" w:rsidRDefault="00F90740" w:rsidP="002A531B">
      <w:pPr>
        <w:spacing w:before="0" w:after="0" w:line="240" w:lineRule="auto"/>
        <w:ind w:left="115"/>
        <w:rPr>
          <w:b/>
        </w:rPr>
      </w:pPr>
    </w:p>
    <w:p w:rsidR="00763D5E" w:rsidRDefault="00C71179" w:rsidP="002A531B">
      <w:pPr>
        <w:spacing w:before="0" w:after="0" w:line="240" w:lineRule="auto"/>
        <w:ind w:left="115"/>
      </w:pP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4719F1" wp14:editId="2ABAEFD8">
                <wp:simplePos x="0" y="0"/>
                <wp:positionH relativeFrom="margin">
                  <wp:posOffset>4572000</wp:posOffset>
                </wp:positionH>
                <wp:positionV relativeFrom="paragraph">
                  <wp:posOffset>30480</wp:posOffset>
                </wp:positionV>
                <wp:extent cx="390525" cy="2667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179" w:rsidRDefault="00C71179" w:rsidP="00C71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19F1" id="Text Box 23" o:spid="_x0000_s1040" type="#_x0000_t202" style="position:absolute;left:0;text-align:left;margin-left:5in;margin-top:2.4pt;width:30.7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" fillcolor="window" strokeweight=".5pt">
                <v:textbox>
                  <w:txbxContent>
                    <w:p w:rsidR="00C71179" w:rsidRDefault="00C71179" w:rsidP="00C71179"/>
                  </w:txbxContent>
                </v:textbox>
                <w10:wrap anchorx="margin"/>
              </v:shape>
            </w:pict>
          </mc:Fallback>
        </mc:AlternateContent>
      </w: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4719F1" wp14:editId="2ABAEFD8">
                <wp:simplePos x="0" y="0"/>
                <wp:positionH relativeFrom="margin">
                  <wp:posOffset>1819275</wp:posOffset>
                </wp:positionH>
                <wp:positionV relativeFrom="paragraph">
                  <wp:posOffset>9525</wp:posOffset>
                </wp:positionV>
                <wp:extent cx="390525" cy="2667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179" w:rsidRDefault="00C71179" w:rsidP="00C71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19F1" id="Text Box 22" o:spid="_x0000_s1041" type="#_x0000_t202" style="position:absolute;left:0;text-align:left;margin-left:143.25pt;margin-top:.75pt;width:30.7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" fillcolor="window" strokeweight=".5pt">
                <v:textbox>
                  <w:txbxContent>
                    <w:p w:rsidR="00C71179" w:rsidRDefault="00C71179" w:rsidP="00C71179"/>
                  </w:txbxContent>
                </v:textbox>
                <w10:wrap anchorx="margin"/>
              </v:shape>
            </w:pict>
          </mc:Fallback>
        </mc:AlternateContent>
      </w:r>
      <w:r w:rsidR="00763D5E" w:rsidRPr="0049741C">
        <w:rPr>
          <w:b/>
        </w:rPr>
        <w:t>Senior Citizens Group</w:t>
      </w:r>
      <w:r w:rsidR="0049741C">
        <w:rPr>
          <w:b/>
        </w:rPr>
        <w:t xml:space="preserve">    </w:t>
      </w:r>
      <w:r w:rsidR="0049741C" w:rsidRPr="0049741C">
        <w:rPr>
          <w:b/>
          <w:sz w:val="40"/>
          <w:szCs w:val="40"/>
        </w:rPr>
        <w:tab/>
      </w:r>
      <w:r w:rsidR="0049741C">
        <w:rPr>
          <w:b/>
        </w:rPr>
        <w:tab/>
      </w:r>
      <w:r w:rsidR="0049741C">
        <w:rPr>
          <w:b/>
        </w:rPr>
        <w:tab/>
      </w:r>
      <w:r w:rsidR="00192052">
        <w:rPr>
          <w:b/>
        </w:rPr>
        <w:tab/>
      </w:r>
      <w:r w:rsidR="00763D5E" w:rsidRPr="0049741C">
        <w:rPr>
          <w:b/>
        </w:rPr>
        <w:t>School /</w:t>
      </w:r>
      <w:r w:rsidR="0049741C">
        <w:rPr>
          <w:b/>
        </w:rPr>
        <w:t xml:space="preserve"> </w:t>
      </w:r>
      <w:r w:rsidR="00763D5E" w:rsidRPr="0049741C">
        <w:rPr>
          <w:b/>
        </w:rPr>
        <w:t>Nursery</w:t>
      </w:r>
      <w:r w:rsidR="0049741C">
        <w:rPr>
          <w:b/>
        </w:rPr>
        <w:t xml:space="preserve">    </w:t>
      </w:r>
    </w:p>
    <w:p w:rsidR="00763D5E" w:rsidRDefault="00763D5E" w:rsidP="002A531B">
      <w:pPr>
        <w:spacing w:before="0" w:after="0" w:line="240" w:lineRule="auto"/>
        <w:ind w:left="115"/>
      </w:pPr>
    </w:p>
    <w:p w:rsidR="00A2428F" w:rsidRPr="001B15F6" w:rsidRDefault="00D05526" w:rsidP="002A531B">
      <w:pPr>
        <w:spacing w:before="0" w:after="0" w:line="240" w:lineRule="auto"/>
        <w:ind w:left="115"/>
      </w:pPr>
      <w:r w:rsidRPr="00D05526">
        <w:rPr>
          <w:b/>
        </w:rPr>
        <w:t>Return form to:</w:t>
      </w:r>
      <w:r>
        <w:t xml:space="preserve"> </w:t>
      </w:r>
      <w:hyperlink r:id="rId11" w:history="1">
        <w:r w:rsidR="001B15F6" w:rsidRPr="001B15F6">
          <w:rPr>
            <w:rStyle w:val="Hyperlink"/>
            <w:color w:val="auto"/>
          </w:rPr>
          <w:t>leisureservicesadmin@west-dunbarton.gov.uk</w:t>
        </w:r>
      </w:hyperlink>
    </w:p>
    <w:p w:rsidR="00D05526" w:rsidRDefault="00D05526" w:rsidP="002A531B">
      <w:pPr>
        <w:spacing w:before="0" w:after="0" w:line="240" w:lineRule="auto"/>
        <w:ind w:left="11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150495</wp:posOffset>
                </wp:positionV>
                <wp:extent cx="7010400" cy="47625"/>
                <wp:effectExtent l="19050" t="1905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0400" cy="47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31F1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6B334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5pt,11.85pt" to="541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" strokecolor="#731f1c" strokeweight="3pt">
                <v:stroke joinstyle="miter"/>
                <w10:wrap anchorx="margin"/>
              </v:line>
            </w:pict>
          </mc:Fallback>
        </mc:AlternateContent>
      </w:r>
    </w:p>
    <w:p w:rsidR="002A531B" w:rsidRPr="0049741C" w:rsidRDefault="002A531B" w:rsidP="002A531B">
      <w:pPr>
        <w:spacing w:before="0" w:after="0" w:line="240" w:lineRule="auto"/>
        <w:ind w:left="115"/>
        <w:rPr>
          <w:sz w:val="20"/>
          <w:szCs w:val="20"/>
        </w:rPr>
      </w:pPr>
    </w:p>
    <w:p w:rsidR="002A531B" w:rsidRDefault="002A531B" w:rsidP="001B15F6">
      <w:pPr>
        <w:spacing w:before="0" w:after="0" w:line="240" w:lineRule="auto"/>
        <w:ind w:left="115"/>
        <w:jc w:val="center"/>
        <w:rPr>
          <w:b/>
        </w:rPr>
      </w:pPr>
      <w:r w:rsidRPr="002A531B">
        <w:rPr>
          <w:b/>
        </w:rPr>
        <w:t>For office use:</w:t>
      </w:r>
    </w:p>
    <w:p w:rsidR="001B15F6" w:rsidRPr="001B15F6" w:rsidRDefault="00A64517" w:rsidP="002A531B">
      <w:pPr>
        <w:spacing w:before="0" w:after="0" w:line="240" w:lineRule="auto"/>
        <w:ind w:left="115"/>
        <w:rPr>
          <w:b/>
          <w:sz w:val="20"/>
          <w:szCs w:val="20"/>
        </w:rPr>
      </w:pP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904B64" wp14:editId="4FA8EA15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390525" cy="2667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5F6" w:rsidRDefault="001B15F6" w:rsidP="001B1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4B64" id="Text Box 10" o:spid="_x0000_s1042" type="#_x0000_t202" style="position:absolute;left:0;text-align:left;margin-left:0;margin-top:8.95pt;width:30.75pt;height:21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" fillcolor="window" strokeweight=".5pt">
                <v:textbox>
                  <w:txbxContent>
                    <w:p w:rsidR="001B15F6" w:rsidRDefault="001B15F6" w:rsidP="001B15F6"/>
                  </w:txbxContent>
                </v:textbox>
                <w10:wrap anchorx="margin"/>
              </v:shape>
            </w:pict>
          </mc:Fallback>
        </mc:AlternateContent>
      </w:r>
      <w:r w:rsidRPr="00DA1E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F48A03" wp14:editId="505F7C6A">
                <wp:simplePos x="0" y="0"/>
                <wp:positionH relativeFrom="column">
                  <wp:posOffset>5267325</wp:posOffset>
                </wp:positionH>
                <wp:positionV relativeFrom="paragraph">
                  <wp:posOffset>85090</wp:posOffset>
                </wp:positionV>
                <wp:extent cx="390525" cy="2667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5F6" w:rsidRDefault="001B15F6" w:rsidP="001B1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8A03" id="Text Box 11" o:spid="_x0000_s1043" type="#_x0000_t202" style="position:absolute;left:0;text-align:left;margin-left:414.75pt;margin-top:6.7pt;width:30.7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" fillcolor="window" strokeweight=".5pt">
                <v:textbox>
                  <w:txbxContent>
                    <w:p w:rsidR="001B15F6" w:rsidRDefault="001B15F6" w:rsidP="001B15F6"/>
                  </w:txbxContent>
                </v:textbox>
              </v:shape>
            </w:pict>
          </mc:Fallback>
        </mc:AlternateContent>
      </w:r>
    </w:p>
    <w:p w:rsidR="001B15F6" w:rsidRPr="00A64517" w:rsidRDefault="001B15F6" w:rsidP="001B15F6">
      <w:pPr>
        <w:spacing w:before="0" w:after="0" w:line="240" w:lineRule="auto"/>
        <w:ind w:left="115"/>
        <w:jc w:val="center"/>
      </w:pPr>
      <w:r w:rsidRPr="00A64517">
        <w:t>Subscription Added</w:t>
      </w:r>
      <w:r w:rsidRPr="00A64517">
        <w:tab/>
      </w:r>
      <w:r w:rsidRPr="00A64517">
        <w:tab/>
      </w:r>
      <w:r w:rsidR="00A64517">
        <w:t xml:space="preserve">    </w:t>
      </w:r>
      <w:r w:rsidRPr="00A64517">
        <w:t>Criteria Validated</w:t>
      </w:r>
    </w:p>
    <w:p w:rsidR="001B15F6" w:rsidRPr="00A64517" w:rsidRDefault="001B15F6" w:rsidP="001B15F6">
      <w:pPr>
        <w:spacing w:before="0" w:after="0" w:line="240" w:lineRule="auto"/>
        <w:ind w:left="115"/>
        <w:jc w:val="center"/>
      </w:pPr>
    </w:p>
    <w:p w:rsidR="001B15F6" w:rsidRPr="00A64517" w:rsidRDefault="001B15F6" w:rsidP="001B15F6">
      <w:pPr>
        <w:spacing w:before="0" w:after="0" w:line="240" w:lineRule="auto"/>
        <w:ind w:left="115"/>
        <w:jc w:val="center"/>
      </w:pPr>
    </w:p>
    <w:p w:rsidR="001B15F6" w:rsidRPr="00A64517" w:rsidRDefault="001B15F6" w:rsidP="001B15F6">
      <w:pPr>
        <w:spacing w:before="0" w:after="0" w:line="240" w:lineRule="auto"/>
        <w:ind w:left="115"/>
        <w:jc w:val="center"/>
        <w:rPr>
          <w:b/>
        </w:rPr>
      </w:pPr>
      <w:proofErr w:type="gramStart"/>
      <w:r w:rsidRPr="00A64517">
        <w:rPr>
          <w:b/>
        </w:rPr>
        <w:t>Signed :</w:t>
      </w:r>
      <w:proofErr w:type="gramEnd"/>
      <w:r w:rsidRPr="00A64517">
        <w:rPr>
          <w:b/>
        </w:rPr>
        <w:t xml:space="preserve"> ________</w:t>
      </w:r>
      <w:r w:rsidR="00A64517" w:rsidRPr="00A64517">
        <w:rPr>
          <w:b/>
        </w:rPr>
        <w:t>________</w:t>
      </w:r>
      <w:r w:rsidRPr="00A64517">
        <w:rPr>
          <w:b/>
        </w:rPr>
        <w:t>__________  Date : _______</w:t>
      </w:r>
      <w:r w:rsidR="00A64517" w:rsidRPr="00A64517">
        <w:rPr>
          <w:b/>
        </w:rPr>
        <w:t>_____</w:t>
      </w:r>
      <w:r w:rsidRPr="00A64517">
        <w:rPr>
          <w:b/>
        </w:rPr>
        <w:t>___</w:t>
      </w:r>
    </w:p>
    <w:sectPr w:rsidR="001B15F6" w:rsidRPr="00A64517" w:rsidSect="001B15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426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2D0" w:rsidRDefault="003332D0" w:rsidP="000172E5">
      <w:pPr>
        <w:spacing w:after="0" w:line="240" w:lineRule="auto"/>
      </w:pPr>
      <w:r>
        <w:separator/>
      </w:r>
    </w:p>
  </w:endnote>
  <w:endnote w:type="continuationSeparator" w:id="0">
    <w:p w:rsidR="003332D0" w:rsidRDefault="003332D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B27F21-4DC9-45EB-A9E1-0034E0E36EFC}"/>
    <w:embedBold r:id="rId2" w:fontKey="{4669528B-BE16-47FD-94FD-F3331545F2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8C42216-F39A-42B4-A97E-725E5A38A9BE}"/>
    <w:embedBold r:id="rId4" w:fontKey="{013D0DE2-8C55-44BA-9B31-4DD91F10AB88}"/>
    <w:embedItalic r:id="rId5" w:fontKey="{76434517-A0D3-4471-B285-78D4CC13100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DE9D9188-E768-4251-B4EB-2223F0C6D5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DE31B65-117F-4138-9FB0-34828C174B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740" w:rsidRDefault="00F907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2D0" w:rsidRDefault="003332D0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740" w:rsidRDefault="00F907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2D0" w:rsidRDefault="003332D0" w:rsidP="000172E5">
      <w:pPr>
        <w:spacing w:after="0" w:line="240" w:lineRule="auto"/>
      </w:pPr>
      <w:r>
        <w:separator/>
      </w:r>
    </w:p>
  </w:footnote>
  <w:footnote w:type="continuationSeparator" w:id="0">
    <w:p w:rsidR="003332D0" w:rsidRDefault="003332D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740" w:rsidRDefault="00F907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14"/>
      <w:gridCol w:w="9152"/>
    </w:tblGrid>
    <w:tr w:rsidR="003332D0" w:rsidRPr="00637200" w:rsidTr="00763D5E">
      <w:trPr>
        <w:trHeight w:val="990"/>
      </w:trPr>
      <w:tc>
        <w:tcPr>
          <w:tcW w:w="1350" w:type="dxa"/>
          <w:vAlign w:val="center"/>
        </w:tcPr>
        <w:p w:rsidR="003332D0" w:rsidRPr="00637200" w:rsidRDefault="003332D0" w:rsidP="00637200">
          <w:pPr>
            <w:pStyle w:val="Header"/>
          </w:pPr>
        </w:p>
      </w:tc>
      <w:tc>
        <w:tcPr>
          <w:tcW w:w="9360" w:type="dxa"/>
          <w:vAlign w:val="center"/>
        </w:tcPr>
        <w:p w:rsidR="0026787E" w:rsidRDefault="003332D0" w:rsidP="00763D5E">
          <w:pPr>
            <w:pStyle w:val="Header"/>
            <w:spacing w:before="0"/>
            <w:rPr>
              <w:rFonts w:ascii="Arial" w:hAnsi="Arial" w:cs="Arial"/>
            </w:rPr>
          </w:pPr>
          <w:r w:rsidRPr="00671F78">
            <w:rPr>
              <w:rFonts w:ascii="Arial" w:hAnsi="Arial" w:cs="Arial"/>
            </w:rPr>
            <w:t>Denny Civic Theatre</w:t>
          </w:r>
          <w:r w:rsidR="0026787E">
            <w:rPr>
              <w:rFonts w:ascii="Arial" w:hAnsi="Arial" w:cs="Arial"/>
            </w:rPr>
            <w:t xml:space="preserve"> </w:t>
          </w:r>
        </w:p>
        <w:p w:rsidR="003332D0" w:rsidRPr="00763D5E" w:rsidRDefault="0026787E" w:rsidP="00763D5E">
          <w:pPr>
            <w:pStyle w:val="Header"/>
            <w:spacing w:before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Patrons Scheme </w:t>
          </w:r>
          <w:sdt>
            <w:sdtPr>
              <w:rPr>
                <w:rFonts w:ascii="Arial" w:hAnsi="Arial" w:cs="Arial"/>
              </w:rPr>
              <w:id w:val="1035071668"/>
              <w:placeholder>
                <w:docPart w:val="FAA3ABFD8ECC4430A0ED684FBA95789F"/>
              </w:placeholder>
              <w:temporary/>
              <w:showingPlcHdr/>
              <w15:appearance w15:val="hidden"/>
            </w:sdtPr>
            <w:sdtEndPr>
              <w:rPr>
                <w:rFonts w:asciiTheme="majorHAnsi" w:hAnsiTheme="majorHAnsi" w:cs="Times New Roman"/>
              </w:rPr>
            </w:sdtEndPr>
            <w:sdtContent>
              <w:r w:rsidR="003332D0" w:rsidRPr="00671F78">
                <w:rPr>
                  <w:rFonts w:ascii="Arial" w:hAnsi="Arial" w:cs="Arial"/>
                </w:rPr>
                <w:t>Membership Form</w:t>
              </w:r>
            </w:sdtContent>
          </w:sdt>
        </w:p>
      </w:tc>
    </w:tr>
  </w:tbl>
  <w:p w:rsidR="003332D0" w:rsidRPr="00311D4F" w:rsidRDefault="003332D0" w:rsidP="00311D4F">
    <w:pPr>
      <w:pStyle w:val="NoSpacing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76932</wp:posOffset>
          </wp:positionH>
          <wp:positionV relativeFrom="paragraph">
            <wp:posOffset>-740996</wp:posOffset>
          </wp:positionV>
          <wp:extent cx="747395" cy="623570"/>
          <wp:effectExtent l="0" t="0" r="0" b="508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623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740" w:rsidRDefault="00F907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F78"/>
    <w:rsid w:val="000172E5"/>
    <w:rsid w:val="00052382"/>
    <w:rsid w:val="0006568A"/>
    <w:rsid w:val="00076F0F"/>
    <w:rsid w:val="00084253"/>
    <w:rsid w:val="000D1F49"/>
    <w:rsid w:val="001727CA"/>
    <w:rsid w:val="001800AB"/>
    <w:rsid w:val="00192052"/>
    <w:rsid w:val="001B15F6"/>
    <w:rsid w:val="0026787E"/>
    <w:rsid w:val="002A531B"/>
    <w:rsid w:val="002C56E6"/>
    <w:rsid w:val="00311D4F"/>
    <w:rsid w:val="003332D0"/>
    <w:rsid w:val="0034390E"/>
    <w:rsid w:val="00344849"/>
    <w:rsid w:val="00361E11"/>
    <w:rsid w:val="003769BA"/>
    <w:rsid w:val="003F0847"/>
    <w:rsid w:val="0040090B"/>
    <w:rsid w:val="0046302A"/>
    <w:rsid w:val="00487D2D"/>
    <w:rsid w:val="0049741C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1F78"/>
    <w:rsid w:val="007147D7"/>
    <w:rsid w:val="00763D5E"/>
    <w:rsid w:val="00770F25"/>
    <w:rsid w:val="007A35A8"/>
    <w:rsid w:val="007B0A85"/>
    <w:rsid w:val="007C6A52"/>
    <w:rsid w:val="00807547"/>
    <w:rsid w:val="0082043E"/>
    <w:rsid w:val="00846B76"/>
    <w:rsid w:val="008E203A"/>
    <w:rsid w:val="0091229C"/>
    <w:rsid w:val="00940E73"/>
    <w:rsid w:val="009579CD"/>
    <w:rsid w:val="0098597D"/>
    <w:rsid w:val="009F619A"/>
    <w:rsid w:val="009F6DDE"/>
    <w:rsid w:val="00A2428F"/>
    <w:rsid w:val="00A370A8"/>
    <w:rsid w:val="00A64517"/>
    <w:rsid w:val="00B337A2"/>
    <w:rsid w:val="00BD4753"/>
    <w:rsid w:val="00BD5CB1"/>
    <w:rsid w:val="00BE62EE"/>
    <w:rsid w:val="00C003BA"/>
    <w:rsid w:val="00C4602F"/>
    <w:rsid w:val="00C46878"/>
    <w:rsid w:val="00C6231D"/>
    <w:rsid w:val="00C71179"/>
    <w:rsid w:val="00CB4A51"/>
    <w:rsid w:val="00CD4532"/>
    <w:rsid w:val="00CD47B0"/>
    <w:rsid w:val="00CE6104"/>
    <w:rsid w:val="00CE7918"/>
    <w:rsid w:val="00D05526"/>
    <w:rsid w:val="00D16163"/>
    <w:rsid w:val="00DA1EF0"/>
    <w:rsid w:val="00DB3FAD"/>
    <w:rsid w:val="00DC71EC"/>
    <w:rsid w:val="00E420CC"/>
    <w:rsid w:val="00E61C09"/>
    <w:rsid w:val="00EB3220"/>
    <w:rsid w:val="00EB3B58"/>
    <w:rsid w:val="00EC7359"/>
    <w:rsid w:val="00EE3054"/>
    <w:rsid w:val="00F00606"/>
    <w:rsid w:val="00F01256"/>
    <w:rsid w:val="00F9074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A440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  <w:rPr>
      <w:lang w:val="en-GB"/>
    </w:r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eisureservicesadmin@west-dunbarton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ker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AA3ABFD8ECC4430A0ED684FBA95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31601-D052-477B-9F15-574659FF9C19}"/>
      </w:docPartPr>
      <w:docPartBody>
        <w:p w:rsidR="00140FB5" w:rsidRDefault="00140FB5">
          <w:pPr>
            <w:pStyle w:val="FAA3ABFD8ECC4430A0ED684FBA95789F"/>
          </w:pPr>
          <w:r w:rsidRPr="006145D8">
            <w:rPr>
              <w:rStyle w:val="Heading1Char"/>
            </w:rPr>
            <w:t>Parent 1 Info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B5"/>
    <w:rsid w:val="00140FB5"/>
    <w:rsid w:val="00E2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FAA3ABFD8ECC4430A0ED684FBA95789F">
    <w:name w:val="FAA3ABFD8ECC4430A0ED684FBA95789F"/>
  </w:style>
  <w:style w:type="paragraph" w:customStyle="1" w:styleId="37750D037451490E9C6E037C05D72914">
    <w:name w:val="37750D037451490E9C6E037C05D72914"/>
  </w:style>
  <w:style w:type="paragraph" w:customStyle="1" w:styleId="93FD2EEF66684E02BD34B92C47B34CCC">
    <w:name w:val="93FD2EEF66684E02BD34B92C47B34CCC"/>
  </w:style>
  <w:style w:type="paragraph" w:customStyle="1" w:styleId="24C66CCC52124119B0D5E170EA97A2DD">
    <w:name w:val="24C66CCC52124119B0D5E170EA97A2DD"/>
  </w:style>
  <w:style w:type="paragraph" w:customStyle="1" w:styleId="A1D7A0901C2A4447977B0395AA52241E">
    <w:name w:val="A1D7A0901C2A4447977B0395AA52241E"/>
  </w:style>
  <w:style w:type="paragraph" w:customStyle="1" w:styleId="C2D2697C57F24DEC86886A610617CA88">
    <w:name w:val="C2D2697C57F24DEC86886A610617CA88"/>
  </w:style>
  <w:style w:type="paragraph" w:customStyle="1" w:styleId="EBFCB2412904458B81FDC90A7C9F4139">
    <w:name w:val="EBFCB2412904458B81FDC90A7C9F4139"/>
  </w:style>
  <w:style w:type="paragraph" w:customStyle="1" w:styleId="925554DFDB954E218722111EAB1C08CA">
    <w:name w:val="925554DFDB954E218722111EAB1C08CA"/>
  </w:style>
  <w:style w:type="paragraph" w:customStyle="1" w:styleId="4DC3AF7FD6A44100B6F12872367102DA">
    <w:name w:val="4DC3AF7FD6A44100B6F12872367102DA"/>
  </w:style>
  <w:style w:type="paragraph" w:customStyle="1" w:styleId="7DB0EA988FC44882B2E08245EF1E11F3">
    <w:name w:val="7DB0EA988FC44882B2E08245EF1E11F3"/>
  </w:style>
  <w:style w:type="paragraph" w:customStyle="1" w:styleId="5CD2AC1D1EEE4880872BD24D790889B6">
    <w:name w:val="5CD2AC1D1EEE4880872BD24D790889B6"/>
  </w:style>
  <w:style w:type="paragraph" w:customStyle="1" w:styleId="4DEC6AB1BE924605B33C5847D3FBAA0D">
    <w:name w:val="4DEC6AB1BE924605B33C5847D3FBAA0D"/>
  </w:style>
  <w:style w:type="paragraph" w:customStyle="1" w:styleId="D1AD45F413BC4259B56060AC09DEE3D1">
    <w:name w:val="D1AD45F413BC4259B56060AC09DEE3D1"/>
  </w:style>
  <w:style w:type="paragraph" w:customStyle="1" w:styleId="533C7336D9344C10B34DB067CFF9F7F1">
    <w:name w:val="533C7336D9344C10B34DB067CFF9F7F1"/>
    <w:rsid w:val="00140FB5"/>
  </w:style>
  <w:style w:type="paragraph" w:customStyle="1" w:styleId="A32F481FE4114ECBAF8DCA8B252E85E0">
    <w:name w:val="A32F481FE4114ECBAF8DCA8B252E85E0"/>
    <w:rsid w:val="00140FB5"/>
  </w:style>
  <w:style w:type="paragraph" w:customStyle="1" w:styleId="822BEF2E6C42484A868EA6EB930B73AE">
    <w:name w:val="822BEF2E6C42484A868EA6EB930B73AE"/>
    <w:rsid w:val="00140FB5"/>
  </w:style>
  <w:style w:type="paragraph" w:customStyle="1" w:styleId="2EB9457207BA4D6A88363E12CEF81089">
    <w:name w:val="2EB9457207BA4D6A88363E12CEF81089"/>
    <w:rsid w:val="00140FB5"/>
  </w:style>
  <w:style w:type="paragraph" w:customStyle="1" w:styleId="B26DCAE1B7BF4FC2ABA9567D1256CD69">
    <w:name w:val="B26DCAE1B7BF4FC2ABA9567D1256CD69"/>
    <w:rsid w:val="00140FB5"/>
  </w:style>
  <w:style w:type="paragraph" w:customStyle="1" w:styleId="DBE0CE3B884E42F686C6309290F95EAD">
    <w:name w:val="DBE0CE3B884E42F686C6309290F95EAD"/>
    <w:rsid w:val="00140FB5"/>
  </w:style>
  <w:style w:type="paragraph" w:customStyle="1" w:styleId="1B200FDE8BBE4EF2B7E4D5538A27D564">
    <w:name w:val="1B200FDE8BBE4EF2B7E4D5538A27D564"/>
    <w:rsid w:val="00140F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��< ? x m l   v e r s i o n = " 1 . 0 "   e n c o d i n g = " u t f - 1 6 " ? > < F i r s t T o u c h T e m p l a t e   x m l n s : x s i = " h t t p : / / w w w . w 3 . o r g / 2 0 0 1 / X M L S c h e m a - i n s t a n c e "   x m l n s : x s d = " h t t p : / / w w w . w 3 . o r g / 2 0 0 1 / X M L S c h e m a "   x m l n s = " u r n : 1 s t t o u c h . c o m / s c h e m a s / w o r d - t e m p l a t e - p r o p e r t i e s - 1 - 0 " >  
     < I t e m s / >  
 < / F i r s t T o u c h T e m p l a t e > 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9A7757C-CFA0-4A1D-992C-951FD8A040D2}">
  <ds:schemaRefs>
    <ds:schemaRef ds:uri="http://www.w3.org/2001/XMLSchema"/>
    <ds:schemaRef ds:uri="urn:1sttouch.com/schemas/word-template-properties-1-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2023-07-19T09:32:00Z</dcterms:created>
  <dcterms:modified xsi:type="dcterms:W3CDTF">2023-07-19T09:34:00Z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